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D71D19" w:rsidRDefault="001819AE" w:rsidP="00D71D19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4424045</wp:posOffset>
                </wp:positionH>
                <wp:positionV relativeFrom="paragraph">
                  <wp:posOffset>8195310</wp:posOffset>
                </wp:positionV>
                <wp:extent cx="1809750" cy="338455"/>
                <wp:effectExtent l="0" t="0" r="0" b="444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9AE" w:rsidRPr="001819AE" w:rsidRDefault="001819AE" w:rsidP="001819AE">
                            <w:pPr>
                              <w:pStyle w:val="berschrift2"/>
                              <w:spacing w:before="0"/>
                              <w:rPr>
                                <w:rFonts w:ascii="Lucida Handwriting" w:eastAsia="Times New Roman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1819AE"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© </w:t>
                            </w:r>
                            <w:proofErr w:type="spellStart"/>
                            <w:r w:rsidR="002D2FFD">
                              <w:rPr>
                                <w:rFonts w:ascii="Lucida Handwriting" w:eastAsia="Times New Roman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dkett</w:t>
                            </w:r>
                            <w:proofErr w:type="spellEnd"/>
                          </w:p>
                          <w:p w:rsidR="001819AE" w:rsidRDefault="001819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48.35pt;margin-top:645.3pt;width:142.5pt;height:26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" stroked="f">
                <v:textbox>
                  <w:txbxContent>
                    <w:p w:rsidR="001819AE" w:rsidRPr="001819AE" w:rsidRDefault="001819AE" w:rsidP="001819AE">
                      <w:pPr>
                        <w:pStyle w:val="berschrift2"/>
                        <w:spacing w:before="0"/>
                        <w:rPr>
                          <w:rFonts w:ascii="Lucida Handwriting" w:eastAsia="Times New Roman" w:hAnsi="Lucida Handwriting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1819AE"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</w:rPr>
                        <w:t xml:space="preserve">© </w:t>
                      </w:r>
                      <w:proofErr w:type="spellStart"/>
                      <w:r w:rsidR="002D2FFD">
                        <w:rPr>
                          <w:rFonts w:ascii="Lucida Handwriting" w:eastAsia="Times New Roman" w:hAnsi="Lucida Handwriting" w:cs="Arial"/>
                          <w:b w:val="0"/>
                          <w:color w:val="auto"/>
                          <w:sz w:val="28"/>
                          <w:szCs w:val="28"/>
                        </w:rPr>
                        <w:t>dkett</w:t>
                      </w:r>
                      <w:proofErr w:type="spellEnd"/>
                    </w:p>
                    <w:p w:rsidR="001819AE" w:rsidRDefault="001819AE"/>
                  </w:txbxContent>
                </v:textbox>
                <w10:wrap type="square"/>
              </v:shape>
            </w:pict>
          </mc:Fallback>
        </mc:AlternateContent>
      </w:r>
      <w:r w:rsidR="00D71D19" w:rsidRPr="00D71D19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-1317625</wp:posOffset>
            </wp:positionH>
            <wp:positionV relativeFrom="paragraph">
              <wp:posOffset>455114</wp:posOffset>
            </wp:positionV>
            <wp:extent cx="7838902" cy="7775212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8902" cy="7775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EB5" w:rsidRPr="00D71D19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D19"/>
    <w:rsid w:val="00033EF8"/>
    <w:rsid w:val="000902F9"/>
    <w:rsid w:val="000B42FA"/>
    <w:rsid w:val="000D4A62"/>
    <w:rsid w:val="000F5648"/>
    <w:rsid w:val="001340FD"/>
    <w:rsid w:val="001819AE"/>
    <w:rsid w:val="001976F8"/>
    <w:rsid w:val="001C3337"/>
    <w:rsid w:val="001F59A5"/>
    <w:rsid w:val="0026089E"/>
    <w:rsid w:val="002D2FFD"/>
    <w:rsid w:val="003329B6"/>
    <w:rsid w:val="0036132A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71D19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E787E-BCA1-4552-9126-8A4D7D49A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2121BD43.dotm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Stadt Aalen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4</cp:revision>
  <cp:lastPrinted>2020-07-21T09:50:00Z</cp:lastPrinted>
  <dcterms:created xsi:type="dcterms:W3CDTF">2020-07-21T09:43:00Z</dcterms:created>
  <dcterms:modified xsi:type="dcterms:W3CDTF">2020-07-21T10:32:00Z</dcterms:modified>
</cp:coreProperties>
</file>