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63" w:rsidRPr="006B7A63" w:rsidRDefault="006B7A63" w:rsidP="0026089E">
      <w:pPr>
        <w:pStyle w:val="Text"/>
        <w:rPr>
          <w:rFonts w:asciiTheme="minorHAnsi" w:hAnsiTheme="minorHAnsi"/>
          <w:sz w:val="32"/>
        </w:rPr>
      </w:pPr>
      <w:r w:rsidRPr="006B7A63">
        <w:rPr>
          <w:rFonts w:asciiTheme="minorHAnsi" w:hAnsiTheme="minorHAnsi"/>
          <w:sz w:val="32"/>
        </w:rPr>
        <w:t>Vo</w:t>
      </w:r>
      <w:r>
        <w:rPr>
          <w:rFonts w:asciiTheme="minorHAnsi" w:hAnsiTheme="minorHAnsi"/>
          <w:sz w:val="32"/>
        </w:rPr>
        <w:t>r</w:t>
      </w:r>
      <w:r w:rsidRPr="006B7A63">
        <w:rPr>
          <w:rFonts w:asciiTheme="minorHAnsi" w:hAnsiTheme="minorHAnsi"/>
          <w:sz w:val="32"/>
        </w:rPr>
        <w:t>lage Geschic</w:t>
      </w:r>
      <w:r w:rsidR="001D05F6">
        <w:rPr>
          <w:rFonts w:asciiTheme="minorHAnsi" w:hAnsiTheme="minorHAnsi"/>
          <w:sz w:val="32"/>
        </w:rPr>
        <w:t>hten- und Bastelkiste „Tom Tapi</w:t>
      </w:r>
      <w:r w:rsidRPr="006B7A63">
        <w:rPr>
          <w:rFonts w:asciiTheme="minorHAnsi" w:hAnsiTheme="minorHAnsi"/>
          <w:sz w:val="32"/>
        </w:rPr>
        <w:t>r - Bücherdetektiv“</w:t>
      </w:r>
    </w:p>
    <w:p w:rsidR="006B7A63" w:rsidRDefault="006B7A63" w:rsidP="0026089E">
      <w:pPr>
        <w:pStyle w:val="Text"/>
      </w:pPr>
    </w:p>
    <w:p w:rsidR="00F65EB5" w:rsidRPr="0026089E" w:rsidRDefault="0026655C" w:rsidP="0026089E">
      <w:pPr>
        <w:pStyle w:val="Text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59BD31" wp14:editId="68BBB5ED">
                <wp:simplePos x="0" y="0"/>
                <wp:positionH relativeFrom="column">
                  <wp:posOffset>4944745</wp:posOffset>
                </wp:positionH>
                <wp:positionV relativeFrom="paragraph">
                  <wp:posOffset>4384675</wp:posOffset>
                </wp:positionV>
                <wp:extent cx="2626995" cy="614045"/>
                <wp:effectExtent l="0" t="3175" r="0" b="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626995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55C" w:rsidRDefault="0026655C" w:rsidP="0026655C">
                            <w:pPr>
                              <w:pStyle w:val="berschrift2"/>
                              <w:spacing w:before="0"/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A2B1B"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 xml:space="preserve">© </w:t>
                            </w:r>
                            <w:proofErr w:type="spellStart"/>
                            <w:proofErr w:type="gramStart"/>
                            <w:r w:rsidR="004B4210"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>eott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</w:p>
                          <w:p w:rsidR="0026655C" w:rsidRPr="005A2B1B" w:rsidRDefault="0026655C" w:rsidP="0026655C">
                            <w:pPr>
                              <w:pStyle w:val="berschrift2"/>
                              <w:spacing w:before="0"/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5A2B1B"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>Stadtbibliothek</w:t>
                            </w:r>
                            <w:proofErr w:type="spellEnd"/>
                            <w:r w:rsidRPr="005A2B1B">
                              <w:rPr>
                                <w:rFonts w:ascii="Lucida Handwriting" w:hAnsi="Lucida Handwriting" w:cs="Arial"/>
                                <w:b w:val="0"/>
                                <w:color w:val="auto"/>
                                <w:sz w:val="28"/>
                                <w:szCs w:val="28"/>
                                <w:lang w:val="en-US"/>
                              </w:rPr>
                              <w:t xml:space="preserve"> Aalen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9BD3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89.35pt;margin-top:345.25pt;width:206.85pt;height:48.35pt;rotation:-90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" stroked="f">
                <v:textbox>
                  <w:txbxContent>
                    <w:p w:rsidR="0026655C" w:rsidRDefault="0026655C" w:rsidP="0026655C">
                      <w:pPr>
                        <w:pStyle w:val="berschrift2"/>
                        <w:spacing w:before="0"/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</w:pPr>
                      <w:r w:rsidRPr="005A2B1B"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  <w:t xml:space="preserve">© </w:t>
                      </w:r>
                      <w:proofErr w:type="spellStart"/>
                      <w:proofErr w:type="gramStart"/>
                      <w:r w:rsidR="004B4210"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  <w:t>eott</w:t>
                      </w:r>
                      <w:proofErr w:type="spellEnd"/>
                      <w:proofErr w:type="gramEnd"/>
                      <w:r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  <w:t>,</w:t>
                      </w:r>
                    </w:p>
                    <w:p w:rsidR="0026655C" w:rsidRPr="005A2B1B" w:rsidRDefault="0026655C" w:rsidP="0026655C">
                      <w:pPr>
                        <w:pStyle w:val="berschrift2"/>
                        <w:spacing w:before="0"/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5A2B1B"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  <w:t>Stadtbibliothek</w:t>
                      </w:r>
                      <w:proofErr w:type="spellEnd"/>
                      <w:r w:rsidRPr="005A2B1B">
                        <w:rPr>
                          <w:rFonts w:ascii="Lucida Handwriting" w:hAnsi="Lucida Handwriting" w:cs="Arial"/>
                          <w:b w:val="0"/>
                          <w:color w:val="auto"/>
                          <w:sz w:val="28"/>
                          <w:szCs w:val="28"/>
                          <w:lang w:val="en-US"/>
                        </w:rPr>
                        <w:t xml:space="preserve"> Aalen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6B7A63" w:rsidRPr="006B7A63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3809</wp:posOffset>
            </wp:positionV>
            <wp:extent cx="5562600" cy="6458181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6458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63"/>
    <w:rsid w:val="00033EF8"/>
    <w:rsid w:val="000902F9"/>
    <w:rsid w:val="000B42FA"/>
    <w:rsid w:val="000D4A62"/>
    <w:rsid w:val="001340FD"/>
    <w:rsid w:val="001976F8"/>
    <w:rsid w:val="001C3337"/>
    <w:rsid w:val="001D05F6"/>
    <w:rsid w:val="001F59A5"/>
    <w:rsid w:val="0026089E"/>
    <w:rsid w:val="0026655C"/>
    <w:rsid w:val="003329B6"/>
    <w:rsid w:val="0036132A"/>
    <w:rsid w:val="004278A1"/>
    <w:rsid w:val="0048583E"/>
    <w:rsid w:val="004B4210"/>
    <w:rsid w:val="005103E6"/>
    <w:rsid w:val="0054784A"/>
    <w:rsid w:val="00560A04"/>
    <w:rsid w:val="006B7A63"/>
    <w:rsid w:val="006C6CD8"/>
    <w:rsid w:val="007007BA"/>
    <w:rsid w:val="007074D5"/>
    <w:rsid w:val="00815628"/>
    <w:rsid w:val="009C023E"/>
    <w:rsid w:val="009C715E"/>
    <w:rsid w:val="00A022E3"/>
    <w:rsid w:val="00A035C4"/>
    <w:rsid w:val="00A26E48"/>
    <w:rsid w:val="00A812B7"/>
    <w:rsid w:val="00B15CB0"/>
    <w:rsid w:val="00B37E53"/>
    <w:rsid w:val="00C02F0A"/>
    <w:rsid w:val="00CC0C30"/>
    <w:rsid w:val="00CC3897"/>
    <w:rsid w:val="00D75B6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D4C6A6-4D5A-473E-94E3-65FD0B19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2121BD43.dotm</Template>
  <TotalTime>0</TotalTime>
  <Pages>1</Pages>
  <Words>8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4</cp:revision>
  <cp:lastPrinted>2020-04-01T13:22:00Z</cp:lastPrinted>
  <dcterms:created xsi:type="dcterms:W3CDTF">2020-04-02T05:49:00Z</dcterms:created>
  <dcterms:modified xsi:type="dcterms:W3CDTF">2020-07-21T10:32:00Z</dcterms:modified>
</cp:coreProperties>
</file>