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485F53" w:rsidRDefault="001575BD" w:rsidP="001575BD">
      <w:pPr>
        <w:pStyle w:val="Text"/>
        <w:ind w:left="-426"/>
        <w:rPr>
          <w:rFonts w:ascii="Kristen ITC" w:hAnsi="Kristen ITC"/>
          <w:sz w:val="56"/>
          <w:szCs w:val="80"/>
        </w:rPr>
      </w:pPr>
      <w:r w:rsidRPr="00485F53">
        <w:rPr>
          <w:rFonts w:ascii="Kristen ITC" w:hAnsi="Kristen ITC"/>
          <w:noProof/>
          <w:sz w:val="56"/>
          <w:szCs w:val="80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5111708</wp:posOffset>
                </wp:positionH>
                <wp:positionV relativeFrom="paragraph">
                  <wp:posOffset>7924292</wp:posOffset>
                </wp:positionV>
                <wp:extent cx="2648197" cy="463137"/>
                <wp:effectExtent l="0" t="0" r="0" b="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648197" cy="4631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5F53" w:rsidRPr="00490EA3" w:rsidRDefault="00485F53" w:rsidP="00485F53">
                            <w:pPr>
                              <w:pStyle w:val="berschrift2"/>
                              <w:spacing w:before="0"/>
                              <w:rPr>
                                <w:rFonts w:ascii="Kristen ITC" w:eastAsia="Times New Roman" w:hAnsi="Kristen ITC" w:cs="Arial"/>
                                <w:b w:val="0"/>
                                <w:color w:val="A6A6A6" w:themeColor="background1" w:themeShade="A6"/>
                                <w:sz w:val="32"/>
                                <w:szCs w:val="32"/>
                              </w:rPr>
                            </w:pPr>
                            <w:r w:rsidRPr="00490EA3">
                              <w:rPr>
                                <w:rFonts w:ascii="Kristen ITC" w:eastAsia="Times New Roman" w:hAnsi="Kristen ITC" w:cs="Arial"/>
                                <w:b w:val="0"/>
                                <w:color w:val="A6A6A6" w:themeColor="background1" w:themeShade="A6"/>
                                <w:sz w:val="32"/>
                                <w:szCs w:val="32"/>
                              </w:rPr>
                              <w:t>© Stadtbibliothek Aalen</w:t>
                            </w:r>
                          </w:p>
                          <w:p w:rsidR="00485F53" w:rsidRPr="00490EA3" w:rsidRDefault="00485F5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402.5pt;margin-top:623.95pt;width:208.5pt;height:36.45pt;rotation:-90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" filled="f" stroked="f">
                <v:textbox>
                  <w:txbxContent>
                    <w:p w:rsidR="00485F53" w:rsidRPr="00490EA3" w:rsidRDefault="00485F53" w:rsidP="00485F53">
                      <w:pPr>
                        <w:pStyle w:val="berschrift2"/>
                        <w:spacing w:before="0"/>
                        <w:rPr>
                          <w:rFonts w:ascii="Kristen ITC" w:eastAsia="Times New Roman" w:hAnsi="Kristen ITC" w:cs="Arial"/>
                          <w:b w:val="0"/>
                          <w:color w:val="A6A6A6" w:themeColor="background1" w:themeShade="A6"/>
                          <w:sz w:val="32"/>
                          <w:szCs w:val="32"/>
                        </w:rPr>
                      </w:pPr>
                      <w:r w:rsidRPr="00490EA3">
                        <w:rPr>
                          <w:rFonts w:ascii="Kristen ITC" w:eastAsia="Times New Roman" w:hAnsi="Kristen ITC" w:cs="Arial"/>
                          <w:b w:val="0"/>
                          <w:color w:val="A6A6A6" w:themeColor="background1" w:themeShade="A6"/>
                          <w:sz w:val="32"/>
                          <w:szCs w:val="32"/>
                        </w:rPr>
                        <w:t>© Stadtbibliothek Aalen</w:t>
                      </w:r>
                    </w:p>
                    <w:p w:rsidR="00485F53" w:rsidRPr="00490EA3" w:rsidRDefault="00485F53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85F53">
        <w:rPr>
          <w:rFonts w:ascii="Kristen ITC" w:hAnsi="Kristen ITC"/>
          <w:noProof/>
          <w:sz w:val="56"/>
          <w:szCs w:val="80"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957148</wp:posOffset>
            </wp:positionV>
            <wp:extent cx="6263848" cy="8352430"/>
            <wp:effectExtent l="0" t="0" r="3810" b="0"/>
            <wp:wrapNone/>
            <wp:docPr id="1" name="Grafik 1" descr="P:\Daten\Amt80-IV-Stadtbibliothek-AA\Videos Veranstaltungen, Podcasts etc\Geschichten- und Bastelkiste\Ich halt dich fest, mein Kleiner\Ich halt dich fest, mein Kleiner_Vorl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Daten\Amt80-IV-Stadtbibliothek-AA\Videos Veranstaltungen, Podcasts etc\Geschichten- und Bastelkiste\Ich halt dich fest, mein Kleiner\Ich halt dich fest, mein Kleiner_Vorlag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848" cy="835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5F53" w:rsidRPr="00485F53">
        <w:rPr>
          <w:rFonts w:ascii="Kristen ITC" w:hAnsi="Kristen ITC"/>
          <w:sz w:val="56"/>
          <w:szCs w:val="80"/>
        </w:rPr>
        <w:t>Bastelvorlage: Otter</w:t>
      </w:r>
      <w:bookmarkStart w:id="0" w:name="_GoBack"/>
      <w:bookmarkEnd w:id="0"/>
    </w:p>
    <w:sectPr w:rsidR="00F65EB5" w:rsidRPr="00485F53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53"/>
    <w:rsid w:val="00033EF8"/>
    <w:rsid w:val="000902F9"/>
    <w:rsid w:val="000B42FA"/>
    <w:rsid w:val="000D4A62"/>
    <w:rsid w:val="001340FD"/>
    <w:rsid w:val="001575BD"/>
    <w:rsid w:val="001976F8"/>
    <w:rsid w:val="001C3337"/>
    <w:rsid w:val="001F59A5"/>
    <w:rsid w:val="0026089E"/>
    <w:rsid w:val="003329B6"/>
    <w:rsid w:val="0036132A"/>
    <w:rsid w:val="004278A1"/>
    <w:rsid w:val="0048583E"/>
    <w:rsid w:val="00485F53"/>
    <w:rsid w:val="00490EA3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CC34A-EFD6-431E-8431-350BD0C0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1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8B6F6C85.dotm</Template>
  <TotalTime>0</TotalTime>
  <Pages>1</Pages>
  <Words>2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2</cp:revision>
  <cp:lastPrinted>2020-07-01T09:51:00Z</cp:lastPrinted>
  <dcterms:created xsi:type="dcterms:W3CDTF">2020-07-01T09:35:00Z</dcterms:created>
  <dcterms:modified xsi:type="dcterms:W3CDTF">2020-07-01T09:51:00Z</dcterms:modified>
</cp:coreProperties>
</file>