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26089E" w:rsidRDefault="00051687" w:rsidP="0026089E">
      <w:pPr>
        <w:pStyle w:val="Text"/>
      </w:pPr>
      <w:bookmarkStart w:id="0" w:name="_GoBack"/>
      <w:bookmarkEnd w:id="0"/>
      <w:r w:rsidRPr="00051687">
        <w:drawing>
          <wp:anchor distT="0" distB="0" distL="114300" distR="114300" simplePos="0" relativeHeight="251660288" behindDoc="0" locked="0" layoutInCell="1" allowOverlap="1" wp14:anchorId="0F19AEA8" wp14:editId="674E0BDD">
            <wp:simplePos x="0" y="0"/>
            <wp:positionH relativeFrom="column">
              <wp:posOffset>-607238</wp:posOffset>
            </wp:positionH>
            <wp:positionV relativeFrom="paragraph">
              <wp:posOffset>2300529</wp:posOffset>
            </wp:positionV>
            <wp:extent cx="3499485" cy="2413635"/>
            <wp:effectExtent l="0" t="0" r="5715" b="5715"/>
            <wp:wrapTopAndBottom/>
            <wp:docPr id="3" name="Bild 3" descr="Kostenlose Malvorlage Winter: Stern zum Ausma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stenlose Malvorlage Winter: Stern zum Ausmale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485" cy="241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1687">
        <w:drawing>
          <wp:anchor distT="0" distB="0" distL="114300" distR="114300" simplePos="0" relativeHeight="251659264" behindDoc="1" locked="0" layoutInCell="1" allowOverlap="1" wp14:anchorId="2296DD35" wp14:editId="10B10C9A">
            <wp:simplePos x="0" y="0"/>
            <wp:positionH relativeFrom="margin">
              <wp:posOffset>-242113</wp:posOffset>
            </wp:positionH>
            <wp:positionV relativeFrom="paragraph">
              <wp:posOffset>-266065</wp:posOffset>
            </wp:positionV>
            <wp:extent cx="2516429" cy="2516429"/>
            <wp:effectExtent l="0" t="0" r="0" b="0"/>
            <wp:wrapNone/>
            <wp:docPr id="1" name="Grafik 1" descr="Ausmalbild in der Grundschule - K-P - Nomengrafiken zum Ausmalen - Material  Klasse 1 - Grundschulmaterial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usmalbild in der Grundschule - K-P - Nomengrafiken zum Ausmalen - Material  Klasse 1 - Grundschulmaterial.d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6429" cy="2516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1687">
        <w:rPr>
          <w:rFonts w:ascii="Arial" w:hAnsi="Arial" w:cs="Arial"/>
          <w:noProof/>
          <w:sz w:val="48"/>
          <w:szCs w:val="48"/>
          <w:u w:val="single"/>
          <w:lang w:eastAsia="de-DE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3437153</wp:posOffset>
            </wp:positionH>
            <wp:positionV relativeFrom="paragraph">
              <wp:posOffset>-32385</wp:posOffset>
            </wp:positionV>
            <wp:extent cx="2040941" cy="2170713"/>
            <wp:effectExtent l="0" t="0" r="0" b="127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0941" cy="2170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1687">
        <w:drawing>
          <wp:anchor distT="0" distB="0" distL="114300" distR="114300" simplePos="0" relativeHeight="251661312" behindDoc="1" locked="0" layoutInCell="1" allowOverlap="1" wp14:anchorId="42B17678" wp14:editId="2D1ABF59">
            <wp:simplePos x="0" y="0"/>
            <wp:positionH relativeFrom="column">
              <wp:posOffset>3283305</wp:posOffset>
            </wp:positionH>
            <wp:positionV relativeFrom="paragraph">
              <wp:posOffset>2520315</wp:posOffset>
            </wp:positionV>
            <wp:extent cx="2633472" cy="2035551"/>
            <wp:effectExtent l="0" t="0" r="0" b="3175"/>
            <wp:wrapNone/>
            <wp:docPr id="6" name="Bild 6" descr="Ausmalbild: KÃ¼rbis | Ausmalbilder kostenlos zum ausdruc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usmalbild: KÃ¼rbis | Ausmalbilder kostenlos zum ausdrucken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633472" cy="203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2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687"/>
    <w:rsid w:val="00033EF8"/>
    <w:rsid w:val="00051687"/>
    <w:rsid w:val="000902F9"/>
    <w:rsid w:val="000B42FA"/>
    <w:rsid w:val="000D4A62"/>
    <w:rsid w:val="001340FD"/>
    <w:rsid w:val="001976F8"/>
    <w:rsid w:val="001C3337"/>
    <w:rsid w:val="001F59A5"/>
    <w:rsid w:val="0026089E"/>
    <w:rsid w:val="003329B6"/>
    <w:rsid w:val="0036132A"/>
    <w:rsid w:val="004278A1"/>
    <w:rsid w:val="0048583E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C0C30"/>
    <w:rsid w:val="00CC389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A50701-8056-4446-8CA3-6DC235C54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F2703C24.dotm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>Stadt Aalen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1</cp:revision>
  <cp:lastPrinted>2020-10-28T13:45:00Z</cp:lastPrinted>
  <dcterms:created xsi:type="dcterms:W3CDTF">2020-10-28T13:39:00Z</dcterms:created>
  <dcterms:modified xsi:type="dcterms:W3CDTF">2020-10-28T13:50:00Z</dcterms:modified>
</cp:coreProperties>
</file>